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3926B2" w14:textId="73A7F54F" w:rsidR="00BF34AB" w:rsidRPr="003815D1" w:rsidRDefault="00467302" w:rsidP="00C920AC">
      <w:pPr>
        <w:spacing w:after="0" w:line="312" w:lineRule="auto"/>
        <w:contextualSpacing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29E0669" wp14:editId="186D595C">
            <wp:simplePos x="0" y="0"/>
            <wp:positionH relativeFrom="column">
              <wp:posOffset>4340860</wp:posOffset>
            </wp:positionH>
            <wp:positionV relativeFrom="paragraph">
              <wp:posOffset>-594995</wp:posOffset>
            </wp:positionV>
            <wp:extent cx="1424082" cy="1095375"/>
            <wp:effectExtent l="0" t="0" r="5080" b="0"/>
            <wp:wrapNone/>
            <wp:docPr id="689241056" name="Grafik 1" descr="Ein Bild, das Schrift, Text, Grafike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41056" name="Grafik 1" descr="Ein Bild, das Schrift, Text, Grafiken, Logo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8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DAE512B" w:rsidRPr="7A393223">
        <w:rPr>
          <w:sz w:val="40"/>
          <w:szCs w:val="40"/>
        </w:rPr>
        <w:t>Pressemitteilung</w:t>
      </w:r>
    </w:p>
    <w:p w14:paraId="338E4DD6" w14:textId="7CBB732C" w:rsidR="00091250" w:rsidRPr="00D46F78" w:rsidRDefault="00896AD4" w:rsidP="00C920AC">
      <w:pPr>
        <w:spacing w:after="0" w:line="312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30</w:t>
      </w:r>
      <w:r w:rsidR="00091250" w:rsidRPr="003F49F2">
        <w:rPr>
          <w:sz w:val="24"/>
          <w:szCs w:val="24"/>
        </w:rPr>
        <w:t>.</w:t>
      </w:r>
      <w:r w:rsidR="00D973F1" w:rsidRPr="00D46F78">
        <w:rPr>
          <w:sz w:val="24"/>
          <w:szCs w:val="24"/>
        </w:rPr>
        <w:t xml:space="preserve"> A</w:t>
      </w:r>
      <w:r w:rsidR="004F0CA8">
        <w:rPr>
          <w:sz w:val="24"/>
          <w:szCs w:val="24"/>
        </w:rPr>
        <w:t>ugust</w:t>
      </w:r>
      <w:r w:rsidR="00091250" w:rsidRPr="00D46F78">
        <w:rPr>
          <w:sz w:val="24"/>
          <w:szCs w:val="24"/>
        </w:rPr>
        <w:t xml:space="preserve"> 202</w:t>
      </w:r>
      <w:r w:rsidR="00D973F1" w:rsidRPr="00D46F78">
        <w:rPr>
          <w:sz w:val="24"/>
          <w:szCs w:val="24"/>
        </w:rPr>
        <w:t>4</w:t>
      </w:r>
    </w:p>
    <w:p w14:paraId="754CD60B" w14:textId="77777777" w:rsidR="00BD3C13" w:rsidRDefault="00BD3C13" w:rsidP="00C920AC">
      <w:pPr>
        <w:spacing w:after="0" w:line="312" w:lineRule="auto"/>
        <w:contextualSpacing/>
        <w:jc w:val="both"/>
        <w:rPr>
          <w:sz w:val="40"/>
          <w:szCs w:val="40"/>
        </w:rPr>
      </w:pPr>
    </w:p>
    <w:p w14:paraId="603432F7" w14:textId="36DAA162" w:rsidR="004D497C" w:rsidRDefault="009E5F53" w:rsidP="00C920AC">
      <w:pPr>
        <w:spacing w:after="0" w:line="312" w:lineRule="auto"/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>Abbrucharbeiten</w:t>
      </w:r>
      <w:r w:rsidR="00737842">
        <w:rPr>
          <w:sz w:val="40"/>
          <w:szCs w:val="40"/>
        </w:rPr>
        <w:t xml:space="preserve"> sind in den letzten Zügen</w:t>
      </w:r>
    </w:p>
    <w:p w14:paraId="163C532D" w14:textId="0BB990A2" w:rsidR="00D316BD" w:rsidRDefault="00313CA0" w:rsidP="00C920AC">
      <w:pPr>
        <w:spacing w:after="0" w:line="312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63C9A">
        <w:rPr>
          <w:sz w:val="24"/>
          <w:szCs w:val="24"/>
        </w:rPr>
        <w:t xml:space="preserve">Bäderbetriebe </w:t>
      </w:r>
      <w:r w:rsidR="004D3A3A">
        <w:rPr>
          <w:sz w:val="24"/>
          <w:szCs w:val="24"/>
        </w:rPr>
        <w:t>Rinteln</w:t>
      </w:r>
      <w:r w:rsidR="00737842">
        <w:rPr>
          <w:sz w:val="24"/>
          <w:szCs w:val="24"/>
        </w:rPr>
        <w:t xml:space="preserve"> liegen mit Sanierungs- und Umbauarbeiten voll im Zeitplan</w:t>
      </w:r>
      <w:r w:rsidR="00D973F1">
        <w:rPr>
          <w:sz w:val="24"/>
          <w:szCs w:val="24"/>
        </w:rPr>
        <w:t xml:space="preserve"> – </w:t>
      </w:r>
      <w:r w:rsidR="00737842">
        <w:rPr>
          <w:sz w:val="24"/>
          <w:szCs w:val="24"/>
        </w:rPr>
        <w:t xml:space="preserve">Rohbauphase beginnt im September </w:t>
      </w:r>
      <w:r w:rsidR="00B77DB7">
        <w:rPr>
          <w:sz w:val="24"/>
          <w:szCs w:val="24"/>
        </w:rPr>
        <w:t>–</w:t>
      </w:r>
      <w:r w:rsidR="00737842">
        <w:rPr>
          <w:sz w:val="24"/>
          <w:szCs w:val="24"/>
        </w:rPr>
        <w:t xml:space="preserve"> </w:t>
      </w:r>
      <w:r w:rsidR="00EA205B">
        <w:rPr>
          <w:sz w:val="24"/>
          <w:szCs w:val="24"/>
        </w:rPr>
        <w:t>n</w:t>
      </w:r>
      <w:r w:rsidR="009E5F53">
        <w:rPr>
          <w:sz w:val="24"/>
          <w:szCs w:val="24"/>
        </w:rPr>
        <w:t>eue Ausschreibung</w:t>
      </w:r>
      <w:r w:rsidR="00EA205B">
        <w:rPr>
          <w:sz w:val="24"/>
          <w:szCs w:val="24"/>
        </w:rPr>
        <w:t>sverfahren eröffnet</w:t>
      </w:r>
    </w:p>
    <w:p w14:paraId="17D8D644" w14:textId="77777777" w:rsidR="00467302" w:rsidRDefault="00467302" w:rsidP="00C920AC">
      <w:pPr>
        <w:spacing w:after="0" w:line="312" w:lineRule="auto"/>
        <w:contextualSpacing/>
        <w:jc w:val="both"/>
        <w:rPr>
          <w:b/>
          <w:bCs/>
        </w:rPr>
      </w:pPr>
    </w:p>
    <w:p w14:paraId="144E7847" w14:textId="4678E1F3" w:rsidR="00A24F68" w:rsidRDefault="00272BC8" w:rsidP="00314A49">
      <w:pPr>
        <w:spacing w:line="312" w:lineRule="auto"/>
        <w:contextualSpacing/>
        <w:jc w:val="both"/>
      </w:pPr>
      <w:r w:rsidRPr="009B3948">
        <w:rPr>
          <w:b/>
          <w:bCs/>
        </w:rPr>
        <w:t>Rinteln</w:t>
      </w:r>
      <w:r w:rsidR="003B57BA">
        <w:t>.</w:t>
      </w:r>
      <w:r w:rsidR="00632257">
        <w:t xml:space="preserve"> </w:t>
      </w:r>
      <w:r w:rsidR="00A801E2">
        <w:t xml:space="preserve">Die Fenster sind raus, </w:t>
      </w:r>
      <w:r w:rsidR="00C41AF3">
        <w:t>die Isolierung des Daches wurde entfernt</w:t>
      </w:r>
      <w:r w:rsidR="00A801E2">
        <w:t xml:space="preserve"> und die Flie</w:t>
      </w:r>
      <w:r w:rsidR="00AC21AD">
        <w:t>s</w:t>
      </w:r>
      <w:r w:rsidR="00A801E2">
        <w:t xml:space="preserve">en im </w:t>
      </w:r>
      <w:r w:rsidR="00C41AF3">
        <w:t xml:space="preserve">gesamten alten </w:t>
      </w:r>
      <w:r w:rsidR="00A801E2">
        <w:t xml:space="preserve">Schwimmbecken </w:t>
      </w:r>
      <w:r w:rsidR="00C41AF3">
        <w:t xml:space="preserve">wurden </w:t>
      </w:r>
      <w:r w:rsidR="00A801E2">
        <w:t xml:space="preserve">entfernt – </w:t>
      </w:r>
      <w:r w:rsidR="00931F63">
        <w:t xml:space="preserve">auch </w:t>
      </w:r>
      <w:r w:rsidR="00B77DB7">
        <w:t xml:space="preserve">von draußen </w:t>
      </w:r>
      <w:r w:rsidR="00931F63">
        <w:t xml:space="preserve">ist </w:t>
      </w:r>
      <w:r w:rsidR="00A801E2">
        <w:t>es</w:t>
      </w:r>
      <w:r w:rsidR="00B77DB7">
        <w:t xml:space="preserve"> für Passanten</w:t>
      </w:r>
      <w:r w:rsidR="00A24F68">
        <w:t xml:space="preserve"> und Anwohner</w:t>
      </w:r>
      <w:r w:rsidR="00A801E2">
        <w:t xml:space="preserve"> offensichtlich: Die Umbau- und Sanierungsarbeiten im Hallenbad Rinteln </w:t>
      </w:r>
      <w:r w:rsidR="00C36A09">
        <w:t xml:space="preserve">gehen </w:t>
      </w:r>
      <w:r w:rsidR="00C41AF3">
        <w:t xml:space="preserve">mit großen Schritten </w:t>
      </w:r>
      <w:r w:rsidR="00C36A09">
        <w:t>voran</w:t>
      </w:r>
      <w:r w:rsidR="00A801E2">
        <w:t xml:space="preserve">. Ulrich Karl, Geschäftsführer </w:t>
      </w:r>
      <w:r w:rsidR="00A801E2" w:rsidRPr="00735EFB">
        <w:t>der Bäderbetriebe Rinteln</w:t>
      </w:r>
      <w:r w:rsidR="004F0CA8" w:rsidRPr="00735EFB">
        <w:t>,</w:t>
      </w:r>
      <w:r w:rsidR="00A801E2" w:rsidRPr="00735EFB">
        <w:t xml:space="preserve"> ist zufrieden: „Wir liegen im Zeitplan und werden die Abbrucharbeiten voraussichtlich </w:t>
      </w:r>
      <w:r w:rsidR="00C41AF3" w:rsidRPr="00735EFB">
        <w:t xml:space="preserve">Ende </w:t>
      </w:r>
      <w:r w:rsidR="003F49F2" w:rsidRPr="00735EFB">
        <w:t>September</w:t>
      </w:r>
      <w:r w:rsidR="00A801E2" w:rsidRPr="00735EFB">
        <w:t xml:space="preserve"> </w:t>
      </w:r>
      <w:r w:rsidR="00EB7A3A" w:rsidRPr="00735EFB">
        <w:t xml:space="preserve">weitestgehend </w:t>
      </w:r>
      <w:r w:rsidR="00A801E2" w:rsidRPr="00735EFB">
        <w:t xml:space="preserve">abschließen.“ Seit </w:t>
      </w:r>
      <w:r w:rsidR="00C36A09" w:rsidRPr="00735EFB">
        <w:t>Anfang Juni</w:t>
      </w:r>
      <w:r w:rsidR="00B77DB7" w:rsidRPr="00735EFB">
        <w:t xml:space="preserve"> schafft </w:t>
      </w:r>
      <w:r w:rsidR="00A801E2" w:rsidRPr="00735EFB">
        <w:t>das beauftrag</w:t>
      </w:r>
      <w:r w:rsidR="000B2748" w:rsidRPr="00735EFB">
        <w:t>t</w:t>
      </w:r>
      <w:r w:rsidR="00A801E2" w:rsidRPr="00735EFB">
        <w:t xml:space="preserve">e </w:t>
      </w:r>
      <w:r w:rsidR="00C41AF3" w:rsidRPr="00735EFB">
        <w:t xml:space="preserve">Abbruchunternehmen A&amp;S </w:t>
      </w:r>
      <w:r w:rsidR="00B77DB7" w:rsidRPr="00735EFB">
        <w:t xml:space="preserve">unter anderem </w:t>
      </w:r>
      <w:r w:rsidR="00345C63" w:rsidRPr="00735EFB">
        <w:t xml:space="preserve">mit Baggern und Radladern </w:t>
      </w:r>
      <w:r w:rsidR="00B77DB7" w:rsidRPr="00735EFB">
        <w:t xml:space="preserve">Platz für Neues und bereitet </w:t>
      </w:r>
      <w:r w:rsidR="00A801E2" w:rsidRPr="00735EFB">
        <w:t xml:space="preserve">das altbekannte Bad für die </w:t>
      </w:r>
      <w:r w:rsidR="00EB7A3A" w:rsidRPr="00735EFB">
        <w:t xml:space="preserve">in der zweiten </w:t>
      </w:r>
      <w:r w:rsidR="00570C9B" w:rsidRPr="00735EFB">
        <w:t>September</w:t>
      </w:r>
      <w:r w:rsidR="00EB7A3A" w:rsidRPr="00735EFB">
        <w:t>hälfte</w:t>
      </w:r>
      <w:r w:rsidR="00570C9B" w:rsidRPr="00735EFB">
        <w:t xml:space="preserve"> startenden </w:t>
      </w:r>
      <w:r w:rsidR="00A801E2" w:rsidRPr="00735EFB">
        <w:t>Rohbauarbeiten vor.</w:t>
      </w:r>
      <w:r w:rsidR="00931F63" w:rsidRPr="00735EFB">
        <w:t xml:space="preserve"> </w:t>
      </w:r>
      <w:r w:rsidR="00A24F68">
        <w:t xml:space="preserve">Das kommunale Unternehmen </w:t>
      </w:r>
      <w:r w:rsidR="00A97F15">
        <w:t xml:space="preserve">bittet um Verständnis für den durch die Arbeiten entstehenden Geräuschpegel. </w:t>
      </w:r>
    </w:p>
    <w:p w14:paraId="3840B369" w14:textId="77777777" w:rsidR="00A24F68" w:rsidRDefault="00A24F68" w:rsidP="00314A49">
      <w:pPr>
        <w:spacing w:line="312" w:lineRule="auto"/>
        <w:contextualSpacing/>
        <w:jc w:val="both"/>
      </w:pPr>
    </w:p>
    <w:p w14:paraId="61CE38C9" w14:textId="2DA4F39D" w:rsidR="00314A49" w:rsidRPr="00314A49" w:rsidRDefault="00A24F68" w:rsidP="00314A49">
      <w:pPr>
        <w:spacing w:line="312" w:lineRule="auto"/>
        <w:contextualSpacing/>
        <w:jc w:val="both"/>
      </w:pPr>
      <w:r>
        <w:t xml:space="preserve">Einmal </w:t>
      </w:r>
      <w:r w:rsidR="00C41AF3" w:rsidRPr="00735EFB">
        <w:t xml:space="preserve"> </w:t>
      </w:r>
      <w:r w:rsidRPr="00735EFB">
        <w:t>vollständig entkernt</w:t>
      </w:r>
      <w:r w:rsidR="00D90A58">
        <w:t>,</w:t>
      </w:r>
      <w:r>
        <w:t xml:space="preserve"> wird das</w:t>
      </w:r>
      <w:r w:rsidRPr="00735EFB">
        <w:t xml:space="preserve"> </w:t>
      </w:r>
      <w:r w:rsidR="00C41AF3" w:rsidRPr="00735EFB">
        <w:t xml:space="preserve">Bad  für die bisherigen Nutzer und </w:t>
      </w:r>
      <w:r w:rsidR="001207B0">
        <w:t xml:space="preserve"> </w:t>
      </w:r>
      <w:r w:rsidR="00C41AF3" w:rsidRPr="00735EFB">
        <w:t>Mitarbeiter nicht mehr wiederzuerkennen</w:t>
      </w:r>
      <w:r>
        <w:t xml:space="preserve"> sein</w:t>
      </w:r>
      <w:r w:rsidR="00C41AF3" w:rsidRPr="00735EFB">
        <w:t>. Der alte Sprungturm, der</w:t>
      </w:r>
      <w:r w:rsidR="00C41AF3">
        <w:t xml:space="preserve"> Saunabereich</w:t>
      </w:r>
      <w:r w:rsidR="00EB7A3A">
        <w:t>, das Plat</w:t>
      </w:r>
      <w:r w:rsidR="00735EFB">
        <w:t>eau</w:t>
      </w:r>
      <w:r w:rsidR="00EB7A3A">
        <w:t xml:space="preserve"> der Badaufsicht</w:t>
      </w:r>
      <w:r w:rsidR="00C41AF3">
        <w:t xml:space="preserve"> und </w:t>
      </w:r>
      <w:r w:rsidR="00EB7A3A">
        <w:t>die Hochebene der</w:t>
      </w:r>
      <w:r w:rsidR="00C41AF3">
        <w:t xml:space="preserve"> Cafeteria </w:t>
      </w:r>
      <w:r>
        <w:t>sowie</w:t>
      </w:r>
      <w:r w:rsidR="00C41AF3">
        <w:t xml:space="preserve"> die gesamte Technik </w:t>
      </w:r>
      <w:r w:rsidR="00EB7A3A">
        <w:t xml:space="preserve">im Bad </w:t>
      </w:r>
      <w:r>
        <w:t>sind</w:t>
      </w:r>
      <w:r w:rsidR="00EB7A3A">
        <w:t xml:space="preserve"> verschwunden</w:t>
      </w:r>
      <w:r w:rsidR="00C41AF3">
        <w:t xml:space="preserve">. Ein paar Überraschungen gab es </w:t>
      </w:r>
      <w:r w:rsidR="00EB7A3A">
        <w:t xml:space="preserve">natürlich, </w:t>
      </w:r>
      <w:r w:rsidR="00C41AF3">
        <w:t xml:space="preserve">an deren Lösung das Planerteam </w:t>
      </w:r>
      <w:r w:rsidR="00EB7A3A">
        <w:t xml:space="preserve">derzeit mit Hochdruck </w:t>
      </w:r>
      <w:r w:rsidR="00C41AF3">
        <w:t xml:space="preserve">arbeitet oder bereits Lösungen gefunden hat. </w:t>
      </w:r>
      <w:r w:rsidR="001207B0">
        <w:t>„</w:t>
      </w:r>
      <w:r w:rsidR="00314A49">
        <w:t xml:space="preserve">Kernsanierung </w:t>
      </w:r>
      <w:r w:rsidR="00C41AF3">
        <w:t xml:space="preserve">ist </w:t>
      </w:r>
      <w:r w:rsidR="00314A49">
        <w:t xml:space="preserve">halt </w:t>
      </w:r>
      <w:r w:rsidR="00314A49" w:rsidRPr="00314A49">
        <w:t>Champions League</w:t>
      </w:r>
      <w:r w:rsidR="00314A49">
        <w:t xml:space="preserve"> und braucht kreative Köpfe und Lösungen</w:t>
      </w:r>
      <w:r w:rsidR="00EB7A3A">
        <w:t>.</w:t>
      </w:r>
      <w:r w:rsidR="00314A49">
        <w:t xml:space="preserve"> Geht nicht</w:t>
      </w:r>
      <w:r w:rsidR="00EB7A3A">
        <w:t>,</w:t>
      </w:r>
      <w:r w:rsidR="00314A49">
        <w:t xml:space="preserve"> gibt es </w:t>
      </w:r>
      <w:r w:rsidR="00EB7A3A">
        <w:t xml:space="preserve">da </w:t>
      </w:r>
      <w:r w:rsidR="00314A49">
        <w:t>nicht</w:t>
      </w:r>
      <w:r w:rsidR="00EB7A3A">
        <w:t>“ so Karl:</w:t>
      </w:r>
      <w:r w:rsidR="00314A49">
        <w:t xml:space="preserve"> den</w:t>
      </w:r>
      <w:r w:rsidR="00735EFB">
        <w:t>n</w:t>
      </w:r>
      <w:r w:rsidR="00314A49">
        <w:t xml:space="preserve"> </w:t>
      </w:r>
      <w:r>
        <w:t>s</w:t>
      </w:r>
      <w:r w:rsidR="00EB7A3A">
        <w:t xml:space="preserve">chließlich soll das komplette Bad </w:t>
      </w:r>
      <w:r w:rsidR="00314A49">
        <w:t xml:space="preserve">zukünftig </w:t>
      </w:r>
      <w:r w:rsidR="00314A49" w:rsidRPr="00B77DB7">
        <w:t>barrierefrei sein</w:t>
      </w:r>
      <w:r w:rsidR="00EB7A3A">
        <w:t xml:space="preserve"> und den heutigen Anforderungen an ein modernes</w:t>
      </w:r>
      <w:r w:rsidR="00B14E86">
        <w:t>,</w:t>
      </w:r>
      <w:r w:rsidR="00EB7A3A">
        <w:t xml:space="preserve"> </w:t>
      </w:r>
      <w:r w:rsidR="004A56A0">
        <w:t xml:space="preserve">energetisch saniertes </w:t>
      </w:r>
      <w:r w:rsidR="00EB7A3A">
        <w:t>Grundbedarfsbad erfüllen.</w:t>
      </w:r>
      <w:r w:rsidR="004A56A0">
        <w:t xml:space="preserve"> Läuft alles nach Plan, werden die Sanierungsarbeiten im zweiten Quartal des Jahres 2026 abgeschlossen sein.</w:t>
      </w:r>
    </w:p>
    <w:p w14:paraId="55F2D253" w14:textId="6DC96983" w:rsidR="00B77DB7" w:rsidRDefault="00B77DB7" w:rsidP="00B77DB7">
      <w:pPr>
        <w:spacing w:after="0" w:line="312" w:lineRule="auto"/>
        <w:contextualSpacing/>
        <w:jc w:val="both"/>
      </w:pPr>
    </w:p>
    <w:p w14:paraId="05FE94A4" w14:textId="77777777" w:rsidR="00345C63" w:rsidRDefault="00345C63" w:rsidP="00D973F1">
      <w:pPr>
        <w:spacing w:after="0" w:line="312" w:lineRule="auto"/>
        <w:contextualSpacing/>
        <w:jc w:val="both"/>
      </w:pPr>
    </w:p>
    <w:p w14:paraId="148926EA" w14:textId="2A8F33AA" w:rsidR="00345C63" w:rsidRPr="00345C63" w:rsidRDefault="00345C63" w:rsidP="00D973F1">
      <w:pPr>
        <w:spacing w:after="0" w:line="312" w:lineRule="auto"/>
        <w:contextualSpacing/>
        <w:jc w:val="both"/>
        <w:rPr>
          <w:b/>
          <w:bCs/>
        </w:rPr>
      </w:pPr>
      <w:r w:rsidRPr="00345C63">
        <w:rPr>
          <w:b/>
          <w:bCs/>
        </w:rPr>
        <w:t>Neue Ausschreibungen online veröffentlicht</w:t>
      </w:r>
    </w:p>
    <w:p w14:paraId="68A8455D" w14:textId="4233C8A9" w:rsidR="00C36A09" w:rsidRDefault="00345C63" w:rsidP="00D973F1">
      <w:pPr>
        <w:spacing w:after="0" w:line="312" w:lineRule="auto"/>
        <w:contextualSpacing/>
        <w:jc w:val="both"/>
      </w:pPr>
      <w:r>
        <w:t xml:space="preserve">Parallel zu den </w:t>
      </w:r>
      <w:r w:rsidR="00EE26A6">
        <w:t xml:space="preserve">Abbrucharbeiten </w:t>
      </w:r>
      <w:r>
        <w:t xml:space="preserve">haben die Bäderbetriebe Rinteln </w:t>
      </w:r>
      <w:r w:rsidR="00EE26A6">
        <w:t xml:space="preserve">jetzt </w:t>
      </w:r>
      <w:r w:rsidR="00B77DB7">
        <w:t xml:space="preserve">eine </w:t>
      </w:r>
      <w:r>
        <w:t>neue Ausschreibung</w:t>
      </w:r>
      <w:r w:rsidR="00B77DB7">
        <w:t>srunde eröffnet:</w:t>
      </w:r>
      <w:r>
        <w:t xml:space="preserve"> Neben Gerüstbauarbeiten </w:t>
      </w:r>
      <w:r w:rsidR="00B77DB7">
        <w:t xml:space="preserve">sucht </w:t>
      </w:r>
      <w:r w:rsidR="00737842">
        <w:t xml:space="preserve">das kommunale Unternehmen </w:t>
      </w:r>
      <w:r w:rsidR="00B77DB7">
        <w:t>Firmen</w:t>
      </w:r>
      <w:r w:rsidR="00737842">
        <w:t xml:space="preserve"> für </w:t>
      </w:r>
      <w:r>
        <w:t>Stahlbau und Trapezblecharbeiten sowie Zimmerer- und Holzbauarbeiten</w:t>
      </w:r>
      <w:r w:rsidR="00B77DB7">
        <w:t xml:space="preserve"> für die Hallenbadsanierung</w:t>
      </w:r>
      <w:r>
        <w:t xml:space="preserve">. Die </w:t>
      </w:r>
      <w:r w:rsidR="00B77DB7">
        <w:t>derzeit</w:t>
      </w:r>
      <w:r w:rsidR="008D4BD0">
        <w:t xml:space="preserve"> </w:t>
      </w:r>
      <w:r w:rsidR="00B77DB7">
        <w:t>offenen</w:t>
      </w:r>
      <w:r w:rsidR="008D4BD0">
        <w:t xml:space="preserve"> </w:t>
      </w:r>
      <w:r w:rsidR="00B77DB7">
        <w:t>Ausschreibungen</w:t>
      </w:r>
      <w:r w:rsidR="008D4BD0">
        <w:t xml:space="preserve"> können </w:t>
      </w:r>
      <w:r w:rsidR="00737842">
        <w:t>i</w:t>
      </w:r>
      <w:r w:rsidR="008D4BD0">
        <w:t>nteressierte</w:t>
      </w:r>
      <w:r w:rsidR="00737842">
        <w:t xml:space="preserve"> </w:t>
      </w:r>
      <w:r w:rsidR="00B77DB7">
        <w:t>Unternehmen</w:t>
      </w:r>
      <w:r w:rsidR="008D4BD0">
        <w:t xml:space="preserve"> online auf der Webseite der Bäderbetriebe Rinteln unter </w:t>
      </w:r>
      <w:hyperlink r:id="rId12" w:history="1">
        <w:r w:rsidR="008D4BD0">
          <w:rPr>
            <w:rStyle w:val="Hyperlink"/>
          </w:rPr>
          <w:t>www.baederbetriebe-rinteln.de</w:t>
        </w:r>
      </w:hyperlink>
      <w:r w:rsidR="008D4BD0">
        <w:t xml:space="preserve"> einsehen.</w:t>
      </w:r>
      <w:r w:rsidR="00737842">
        <w:t xml:space="preserve"> Die Seite wird laufend aktualisiert.</w:t>
      </w:r>
    </w:p>
    <w:p w14:paraId="175A8735" w14:textId="77777777" w:rsidR="00C36A09" w:rsidRDefault="00C36A09" w:rsidP="00D973F1">
      <w:pPr>
        <w:spacing w:after="0" w:line="312" w:lineRule="auto"/>
        <w:contextualSpacing/>
        <w:jc w:val="both"/>
        <w:rPr>
          <w:noProof/>
        </w:rPr>
      </w:pPr>
    </w:p>
    <w:p w14:paraId="414698ED" w14:textId="317467AB" w:rsidR="00931F63" w:rsidRDefault="00C36A09" w:rsidP="00D973F1">
      <w:pPr>
        <w:spacing w:after="0" w:line="312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 wp14:anchorId="5E0DB8EB" wp14:editId="7FD15F45">
            <wp:extent cx="5760720" cy="7674612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F63">
        <w:t xml:space="preserve"> </w:t>
      </w:r>
    </w:p>
    <w:p w14:paraId="1828D726" w14:textId="26CF4B6E" w:rsidR="004F0CA8" w:rsidRDefault="004F0CA8" w:rsidP="004F0CA8">
      <w:pPr>
        <w:spacing w:after="0" w:line="312" w:lineRule="auto"/>
        <w:contextualSpacing/>
        <w:jc w:val="both"/>
      </w:pPr>
      <w:r w:rsidRPr="001018A7">
        <w:rPr>
          <w:b/>
        </w:rPr>
        <w:t>Bildunterschrift</w:t>
      </w:r>
      <w:r w:rsidRPr="001C11F4">
        <w:rPr>
          <w:bCs/>
        </w:rPr>
        <w:t xml:space="preserve">: </w:t>
      </w:r>
      <w:r w:rsidR="00EE26A6">
        <w:rPr>
          <w:bCs/>
        </w:rPr>
        <w:t xml:space="preserve">Im Rintelner Hallenbad geht es rund: </w:t>
      </w:r>
      <w:r w:rsidR="006A18A6">
        <w:rPr>
          <w:bCs/>
        </w:rPr>
        <w:t>D</w:t>
      </w:r>
      <w:r w:rsidR="000B2748">
        <w:rPr>
          <w:bCs/>
        </w:rPr>
        <w:t xml:space="preserve">ie </w:t>
      </w:r>
      <w:r w:rsidR="00EE26A6">
        <w:rPr>
          <w:bCs/>
        </w:rPr>
        <w:t>Sanierungs- und Umbauarbeiten liegen voll im Zeitplan.</w:t>
      </w:r>
      <w:r>
        <w:rPr>
          <w:b/>
        </w:rPr>
        <w:t xml:space="preserve"> </w:t>
      </w:r>
      <w:r w:rsidRPr="003374F4">
        <w:rPr>
          <w:bCs/>
        </w:rPr>
        <w:t xml:space="preserve">(Bildrechte: </w:t>
      </w:r>
      <w:r>
        <w:rPr>
          <w:bCs/>
        </w:rPr>
        <w:t>Bäderbetriebe Rinteln GmbH</w:t>
      </w:r>
      <w:r w:rsidRPr="003374F4">
        <w:rPr>
          <w:bCs/>
        </w:rPr>
        <w:t>, zum Abdruck frei)</w:t>
      </w:r>
    </w:p>
    <w:p w14:paraId="12D1DD70" w14:textId="77777777" w:rsidR="004F0CA8" w:rsidRDefault="004F0CA8" w:rsidP="00D973F1">
      <w:pPr>
        <w:spacing w:after="0" w:line="312" w:lineRule="auto"/>
        <w:contextualSpacing/>
        <w:jc w:val="both"/>
      </w:pPr>
    </w:p>
    <w:p w14:paraId="51BDCCD5" w14:textId="680AA551" w:rsidR="001018A7" w:rsidRDefault="001207B0" w:rsidP="00C920AC">
      <w:pPr>
        <w:spacing w:after="0" w:line="312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 wp14:anchorId="03390EA2" wp14:editId="1450EE44">
            <wp:extent cx="5760720" cy="4320540"/>
            <wp:effectExtent l="0" t="0" r="0" b="3810"/>
            <wp:docPr id="761242146" name="Grafik 1" descr="Ein Bild, das Gelände, Kompositmaterial, Gebäude, Bet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42146" name="Grafik 1" descr="Ein Bild, das Gelände, Kompositmaterial, Gebäude, Bet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DD8B" w14:textId="0EF25BFB" w:rsidR="001424F5" w:rsidRDefault="001018A7" w:rsidP="00C920AC">
      <w:pPr>
        <w:spacing w:after="0" w:line="312" w:lineRule="auto"/>
        <w:contextualSpacing/>
        <w:jc w:val="both"/>
      </w:pPr>
      <w:r w:rsidRPr="001018A7">
        <w:rPr>
          <w:b/>
        </w:rPr>
        <w:t>Bildunterschrift</w:t>
      </w:r>
      <w:r w:rsidRPr="001C11F4">
        <w:rPr>
          <w:bCs/>
        </w:rPr>
        <w:t>:</w:t>
      </w:r>
      <w:r w:rsidR="00A36061" w:rsidRPr="001C11F4">
        <w:rPr>
          <w:bCs/>
        </w:rPr>
        <w:t xml:space="preserve"> </w:t>
      </w:r>
      <w:r w:rsidR="004F0CA8">
        <w:rPr>
          <w:bCs/>
        </w:rPr>
        <w:t>Es geht voran: Das große Schwimmbecken ist für die anstehenden Rohbauarbeiten</w:t>
      </w:r>
      <w:r w:rsidR="000B2748">
        <w:rPr>
          <w:bCs/>
        </w:rPr>
        <w:t xml:space="preserve"> vorbereitet</w:t>
      </w:r>
      <w:r w:rsidR="004F0CA8">
        <w:rPr>
          <w:bCs/>
        </w:rPr>
        <w:t xml:space="preserve">. </w:t>
      </w:r>
      <w:r w:rsidR="00A36061" w:rsidRPr="003374F4">
        <w:rPr>
          <w:bCs/>
        </w:rPr>
        <w:t>(</w:t>
      </w:r>
      <w:r w:rsidR="003374F4" w:rsidRPr="003374F4">
        <w:rPr>
          <w:bCs/>
        </w:rPr>
        <w:t xml:space="preserve">Bildrechte: </w:t>
      </w:r>
      <w:r w:rsidR="004D3A3A">
        <w:rPr>
          <w:bCs/>
        </w:rPr>
        <w:t xml:space="preserve">Bäderbetriebe </w:t>
      </w:r>
      <w:r w:rsidR="00A4528D">
        <w:rPr>
          <w:bCs/>
        </w:rPr>
        <w:t>Rinteln GmbH</w:t>
      </w:r>
      <w:r w:rsidR="00D35639" w:rsidRPr="003374F4">
        <w:rPr>
          <w:bCs/>
        </w:rPr>
        <w:t>, zum Abdruck frei</w:t>
      </w:r>
      <w:r w:rsidR="00A36061" w:rsidRPr="003374F4">
        <w:rPr>
          <w:bCs/>
        </w:rPr>
        <w:t>)</w:t>
      </w:r>
    </w:p>
    <w:p w14:paraId="20AB195B" w14:textId="77777777" w:rsidR="00091250" w:rsidRDefault="00091250" w:rsidP="00C920AC">
      <w:pPr>
        <w:spacing w:after="0" w:line="312" w:lineRule="auto"/>
        <w:contextualSpacing/>
        <w:jc w:val="both"/>
      </w:pPr>
    </w:p>
    <w:p w14:paraId="5EF87546" w14:textId="77777777" w:rsidR="00BD3C13" w:rsidRPr="00E769B7" w:rsidRDefault="00BD3C13" w:rsidP="00BD3C13">
      <w:pPr>
        <w:spacing w:after="0" w:line="312" w:lineRule="auto"/>
        <w:contextualSpacing/>
        <w:jc w:val="both"/>
        <w:rPr>
          <w:b/>
          <w:sz w:val="18"/>
          <w:szCs w:val="18"/>
        </w:rPr>
      </w:pPr>
      <w:r w:rsidRPr="00E769B7">
        <w:rPr>
          <w:b/>
          <w:sz w:val="18"/>
          <w:szCs w:val="18"/>
        </w:rPr>
        <w:t xml:space="preserve">Kurzprofil der Bäderbetriebe Rinteln </w:t>
      </w:r>
    </w:p>
    <w:p w14:paraId="7CB7E7A0" w14:textId="42B88603" w:rsidR="00BD3C13" w:rsidRDefault="00BD3C13" w:rsidP="00BD3C13">
      <w:pPr>
        <w:spacing w:after="0" w:line="312" w:lineRule="auto"/>
        <w:contextualSpacing/>
        <w:jc w:val="both"/>
        <w:rPr>
          <w:sz w:val="18"/>
          <w:szCs w:val="18"/>
        </w:rPr>
      </w:pPr>
      <w:r w:rsidRPr="00E769B7">
        <w:rPr>
          <w:sz w:val="18"/>
          <w:szCs w:val="18"/>
        </w:rPr>
        <w:t xml:space="preserve">Die Bäderbetriebe Rinteln GmbH betreibt das Hallenbad Steinbergen, das Hallenbad Rinteln und das Freibad Weserangerbad im Auftrag </w:t>
      </w:r>
      <w:r>
        <w:rPr>
          <w:sz w:val="18"/>
          <w:szCs w:val="18"/>
        </w:rPr>
        <w:t xml:space="preserve">und für die Bürgerschaft </w:t>
      </w:r>
      <w:r w:rsidRPr="00E769B7">
        <w:rPr>
          <w:sz w:val="18"/>
          <w:szCs w:val="18"/>
        </w:rPr>
        <w:t xml:space="preserve">der Stadt Rinteln. </w:t>
      </w:r>
      <w:r>
        <w:rPr>
          <w:sz w:val="18"/>
          <w:szCs w:val="18"/>
        </w:rPr>
        <w:t>Zum Unternehmensverbund der Stadt Rinteln gehören neben de</w:t>
      </w:r>
      <w:r w:rsidR="006A18A6">
        <w:rPr>
          <w:sz w:val="18"/>
          <w:szCs w:val="18"/>
        </w:rPr>
        <w:t>r</w:t>
      </w:r>
      <w:r>
        <w:rPr>
          <w:sz w:val="18"/>
          <w:szCs w:val="18"/>
        </w:rPr>
        <w:t xml:space="preserve"> Stadtwerke Rinteln GmbH und der Bäderbetriebe Rinteln GmbH auch </w:t>
      </w:r>
      <w:r w:rsidRPr="00E769B7">
        <w:rPr>
          <w:sz w:val="18"/>
          <w:szCs w:val="18"/>
        </w:rPr>
        <w:t>die Gemeinnützige Verwaltungs- und Siedlungs</w:t>
      </w:r>
      <w:r w:rsidR="006B2C73">
        <w:rPr>
          <w:sz w:val="18"/>
          <w:szCs w:val="18"/>
        </w:rPr>
        <w:t>gesellschaf</w:t>
      </w:r>
      <w:r w:rsidR="00066895">
        <w:rPr>
          <w:sz w:val="18"/>
          <w:szCs w:val="18"/>
        </w:rPr>
        <w:t>t</w:t>
      </w:r>
      <w:r w:rsidRPr="00E769B7">
        <w:rPr>
          <w:sz w:val="18"/>
          <w:szCs w:val="18"/>
        </w:rPr>
        <w:t xml:space="preserve"> mbH </w:t>
      </w:r>
      <w:r>
        <w:rPr>
          <w:sz w:val="18"/>
          <w:szCs w:val="18"/>
        </w:rPr>
        <w:t>sowie</w:t>
      </w:r>
      <w:r w:rsidRPr="00E769B7">
        <w:rPr>
          <w:sz w:val="18"/>
          <w:szCs w:val="18"/>
        </w:rPr>
        <w:t xml:space="preserve"> der Abwasserbetrieb der Stadt Rinteln.</w:t>
      </w:r>
      <w:r>
        <w:rPr>
          <w:sz w:val="18"/>
          <w:szCs w:val="18"/>
        </w:rPr>
        <w:t xml:space="preserve"> Weitere öffentliche Aufgaben zur Daseinsvorsorge und Lebensqualität der Stadt deckt der Unternehmensverbund durch zahlreiche Beteiligungen, etwa bei der Schaumburger Trinkwasser Verbund- und Aufbereitungs</w:t>
      </w:r>
      <w:r w:rsidR="006B2C73">
        <w:rPr>
          <w:sz w:val="18"/>
          <w:szCs w:val="18"/>
        </w:rPr>
        <w:t>gesellschaft</w:t>
      </w:r>
      <w:r>
        <w:rPr>
          <w:sz w:val="18"/>
          <w:szCs w:val="18"/>
        </w:rPr>
        <w:t xml:space="preserve"> </w:t>
      </w:r>
      <w:r w:rsidR="006B2C73">
        <w:rPr>
          <w:sz w:val="18"/>
          <w:szCs w:val="18"/>
        </w:rPr>
        <w:t>mbh</w:t>
      </w:r>
      <w:r w:rsidR="00066895">
        <w:rPr>
          <w:sz w:val="18"/>
          <w:szCs w:val="18"/>
        </w:rPr>
        <w:t>,</w:t>
      </w:r>
      <w:r>
        <w:rPr>
          <w:sz w:val="18"/>
          <w:szCs w:val="18"/>
        </w:rPr>
        <w:t xml:space="preserve"> ab.</w:t>
      </w:r>
    </w:p>
    <w:p w14:paraId="363DE63A" w14:textId="77777777" w:rsidR="00BD3C13" w:rsidRPr="00E769B7" w:rsidRDefault="00BD3C13" w:rsidP="00BD3C13">
      <w:pPr>
        <w:spacing w:after="0" w:line="312" w:lineRule="auto"/>
        <w:contextualSpacing/>
        <w:jc w:val="both"/>
        <w:rPr>
          <w:rFonts w:ascii="Calibri" w:eastAsia="Calibri" w:hAnsi="Calibri" w:cs="Calibri"/>
          <w:sz w:val="18"/>
          <w:szCs w:val="18"/>
        </w:rPr>
      </w:pPr>
    </w:p>
    <w:p w14:paraId="7FB617B5" w14:textId="77777777" w:rsidR="003652AD" w:rsidRDefault="003652AD" w:rsidP="003652AD">
      <w:pPr>
        <w:jc w:val="both"/>
        <w:rPr>
          <w:b/>
          <w:bCs/>
        </w:rPr>
      </w:pPr>
      <w:r>
        <w:rPr>
          <w:b/>
          <w:bCs/>
        </w:rPr>
        <w:t xml:space="preserve">Ansprechpartnerin für die Presse: </w:t>
      </w:r>
    </w:p>
    <w:p w14:paraId="07B87664" w14:textId="77777777" w:rsidR="003652AD" w:rsidRDefault="003652AD" w:rsidP="003652AD">
      <w:pPr>
        <w:spacing w:after="120"/>
      </w:pPr>
      <w:r>
        <w:t>Sarah Albrecht</w:t>
      </w:r>
    </w:p>
    <w:p w14:paraId="4AA282B7" w14:textId="77777777" w:rsidR="003652AD" w:rsidRDefault="003652AD" w:rsidP="003652AD">
      <w:pPr>
        <w:spacing w:after="120"/>
      </w:pPr>
      <w:r>
        <w:t>Pressesprecherin</w:t>
      </w:r>
    </w:p>
    <w:p w14:paraId="577D7CA6" w14:textId="77777777" w:rsidR="003652AD" w:rsidRDefault="003652AD" w:rsidP="003652AD">
      <w:r>
        <w:t>Stadtwerke Rinteln GmbH</w:t>
      </w:r>
      <w:r>
        <w:br/>
        <w:t>Bahnhofsweg 6</w:t>
      </w:r>
      <w:r>
        <w:br/>
        <w:t>31737 Rinteln</w:t>
      </w:r>
    </w:p>
    <w:p w14:paraId="0423C1CD" w14:textId="77777777" w:rsidR="003652AD" w:rsidRDefault="003652AD" w:rsidP="003652AD">
      <w:pPr>
        <w:spacing w:after="120"/>
        <w:rPr>
          <w:lang w:val="pl-PL"/>
        </w:rPr>
      </w:pPr>
      <w:r w:rsidRPr="00E15B01">
        <w:rPr>
          <w:lang w:val="pl-PL"/>
        </w:rPr>
        <w:t>Telefon 05751700-268</w:t>
      </w:r>
    </w:p>
    <w:p w14:paraId="594609DA" w14:textId="26B7AA4B" w:rsidR="00090EC1" w:rsidRPr="00E15B01" w:rsidRDefault="00896AD4" w:rsidP="003652AD">
      <w:pPr>
        <w:spacing w:after="120"/>
        <w:rPr>
          <w:lang w:val="pl-PL"/>
        </w:rPr>
      </w:pPr>
      <w:hyperlink r:id="rId15" w:history="1">
        <w:r w:rsidR="00090EC1" w:rsidRPr="00467302">
          <w:rPr>
            <w:rStyle w:val="Hyperlink"/>
            <w:lang w:val="pl-PL"/>
          </w:rPr>
          <w:t>sarah.albrecht@stadtwerke-rinteln.de</w:t>
        </w:r>
      </w:hyperlink>
    </w:p>
    <w:p w14:paraId="6ACE929D" w14:textId="5607CD6B" w:rsidR="001424F5" w:rsidRPr="00090EC1" w:rsidRDefault="00896AD4" w:rsidP="003652AD">
      <w:pPr>
        <w:rPr>
          <w:rStyle w:val="Hyperlink"/>
        </w:rPr>
      </w:pPr>
      <w:hyperlink r:id="rId16" w:history="1">
        <w:r w:rsidR="00090EC1" w:rsidRPr="00090EC1">
          <w:rPr>
            <w:rStyle w:val="Hyperlink"/>
          </w:rPr>
          <w:t>www.stadtwerke-rinteln.de</w:t>
        </w:r>
      </w:hyperlink>
    </w:p>
    <w:p w14:paraId="2AE1D6A4" w14:textId="77777777" w:rsidR="00BD3C13" w:rsidRPr="00E15B01" w:rsidRDefault="00BD3C13">
      <w:pPr>
        <w:spacing w:after="0" w:line="312" w:lineRule="auto"/>
        <w:contextualSpacing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sectPr w:rsidR="00BD3C13" w:rsidRPr="00E15B0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B77D6" w14:textId="77777777" w:rsidR="0048786F" w:rsidRDefault="0048786F" w:rsidP="009B3948">
      <w:pPr>
        <w:spacing w:after="0" w:line="240" w:lineRule="auto"/>
      </w:pPr>
      <w:r>
        <w:separator/>
      </w:r>
    </w:p>
  </w:endnote>
  <w:endnote w:type="continuationSeparator" w:id="0">
    <w:p w14:paraId="02487C8B" w14:textId="77777777" w:rsidR="0048786F" w:rsidRDefault="0048786F" w:rsidP="009B3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53367" w14:textId="77777777" w:rsidR="009B3948" w:rsidRDefault="009B39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C045A" w14:textId="77777777" w:rsidR="009B3948" w:rsidRDefault="009B39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5EA9B" w14:textId="77777777" w:rsidR="009B3948" w:rsidRDefault="009B39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EBFA34" w14:textId="77777777" w:rsidR="0048786F" w:rsidRDefault="0048786F" w:rsidP="009B3948">
      <w:pPr>
        <w:spacing w:after="0" w:line="240" w:lineRule="auto"/>
      </w:pPr>
      <w:r>
        <w:separator/>
      </w:r>
    </w:p>
  </w:footnote>
  <w:footnote w:type="continuationSeparator" w:id="0">
    <w:p w14:paraId="6FC97B70" w14:textId="77777777" w:rsidR="0048786F" w:rsidRDefault="0048786F" w:rsidP="009B3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77DE0" w14:textId="77777777" w:rsidR="009B3948" w:rsidRDefault="009B39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35705" w14:textId="77777777" w:rsidR="009B3948" w:rsidRDefault="009B394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B15EC" w14:textId="77777777" w:rsidR="009B3948" w:rsidRDefault="009B39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214A9F"/>
    <w:multiLevelType w:val="hybridMultilevel"/>
    <w:tmpl w:val="0638E7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776581"/>
    <w:multiLevelType w:val="hybridMultilevel"/>
    <w:tmpl w:val="803C1B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20D2D"/>
    <w:multiLevelType w:val="hybridMultilevel"/>
    <w:tmpl w:val="C31C858E"/>
    <w:lvl w:ilvl="0" w:tplc="C9D47C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665966">
    <w:abstractNumId w:val="2"/>
  </w:num>
  <w:num w:numId="2" w16cid:durableId="827207800">
    <w:abstractNumId w:val="0"/>
  </w:num>
  <w:num w:numId="3" w16cid:durableId="165093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1C"/>
    <w:rsid w:val="00051F2D"/>
    <w:rsid w:val="00053797"/>
    <w:rsid w:val="00057B00"/>
    <w:rsid w:val="00064DE8"/>
    <w:rsid w:val="00066895"/>
    <w:rsid w:val="00070763"/>
    <w:rsid w:val="0007245D"/>
    <w:rsid w:val="00075AF2"/>
    <w:rsid w:val="00090EC1"/>
    <w:rsid w:val="00091250"/>
    <w:rsid w:val="000A0637"/>
    <w:rsid w:val="000A6BA1"/>
    <w:rsid w:val="000A6F1B"/>
    <w:rsid w:val="000B2748"/>
    <w:rsid w:val="000C14E6"/>
    <w:rsid w:val="000C5DF3"/>
    <w:rsid w:val="000D0A67"/>
    <w:rsid w:val="000E791C"/>
    <w:rsid w:val="000F28FA"/>
    <w:rsid w:val="000F3721"/>
    <w:rsid w:val="001018A7"/>
    <w:rsid w:val="0010588E"/>
    <w:rsid w:val="00106193"/>
    <w:rsid w:val="0011541B"/>
    <w:rsid w:val="0011597A"/>
    <w:rsid w:val="0011652B"/>
    <w:rsid w:val="00117BA9"/>
    <w:rsid w:val="001206DB"/>
    <w:rsid w:val="001207B0"/>
    <w:rsid w:val="00120A96"/>
    <w:rsid w:val="00134CB4"/>
    <w:rsid w:val="001424F5"/>
    <w:rsid w:val="0016109B"/>
    <w:rsid w:val="00163C9A"/>
    <w:rsid w:val="00165ED3"/>
    <w:rsid w:val="00174396"/>
    <w:rsid w:val="001803AA"/>
    <w:rsid w:val="00193849"/>
    <w:rsid w:val="001C11F4"/>
    <w:rsid w:val="001C2B5B"/>
    <w:rsid w:val="001C7B56"/>
    <w:rsid w:val="001F07D3"/>
    <w:rsid w:val="001F12BE"/>
    <w:rsid w:val="001F1529"/>
    <w:rsid w:val="001F47FD"/>
    <w:rsid w:val="00203213"/>
    <w:rsid w:val="0020409B"/>
    <w:rsid w:val="00204886"/>
    <w:rsid w:val="00210D1B"/>
    <w:rsid w:val="00222065"/>
    <w:rsid w:val="00224BF4"/>
    <w:rsid w:val="00226579"/>
    <w:rsid w:val="002328C8"/>
    <w:rsid w:val="002417FC"/>
    <w:rsid w:val="00253A24"/>
    <w:rsid w:val="00254C9C"/>
    <w:rsid w:val="002648A2"/>
    <w:rsid w:val="00272BC8"/>
    <w:rsid w:val="00281EE1"/>
    <w:rsid w:val="002862F5"/>
    <w:rsid w:val="00293D6D"/>
    <w:rsid w:val="00295CDD"/>
    <w:rsid w:val="002A2D63"/>
    <w:rsid w:val="002A3D97"/>
    <w:rsid w:val="002A3F33"/>
    <w:rsid w:val="002A4975"/>
    <w:rsid w:val="002A4DE3"/>
    <w:rsid w:val="002C244E"/>
    <w:rsid w:val="002C5789"/>
    <w:rsid w:val="002C5DE6"/>
    <w:rsid w:val="002F21BB"/>
    <w:rsid w:val="002F232D"/>
    <w:rsid w:val="00313CA0"/>
    <w:rsid w:val="00314A49"/>
    <w:rsid w:val="00324A5A"/>
    <w:rsid w:val="0033459E"/>
    <w:rsid w:val="00335C09"/>
    <w:rsid w:val="00336B69"/>
    <w:rsid w:val="003374F4"/>
    <w:rsid w:val="00345C63"/>
    <w:rsid w:val="00355054"/>
    <w:rsid w:val="003652AD"/>
    <w:rsid w:val="003743A7"/>
    <w:rsid w:val="0038086A"/>
    <w:rsid w:val="003815D1"/>
    <w:rsid w:val="003851C2"/>
    <w:rsid w:val="003A592B"/>
    <w:rsid w:val="003B4C6A"/>
    <w:rsid w:val="003B57BA"/>
    <w:rsid w:val="003C0E22"/>
    <w:rsid w:val="003C798B"/>
    <w:rsid w:val="003D2E64"/>
    <w:rsid w:val="003D3E53"/>
    <w:rsid w:val="003D5D4B"/>
    <w:rsid w:val="003D7340"/>
    <w:rsid w:val="003D7897"/>
    <w:rsid w:val="003E47FC"/>
    <w:rsid w:val="003E6D09"/>
    <w:rsid w:val="003F49F2"/>
    <w:rsid w:val="003F54DD"/>
    <w:rsid w:val="00407118"/>
    <w:rsid w:val="00443D53"/>
    <w:rsid w:val="0044618A"/>
    <w:rsid w:val="004606F7"/>
    <w:rsid w:val="00467302"/>
    <w:rsid w:val="00470463"/>
    <w:rsid w:val="0048786F"/>
    <w:rsid w:val="00494C04"/>
    <w:rsid w:val="004A1530"/>
    <w:rsid w:val="004A1BD1"/>
    <w:rsid w:val="004A4CE3"/>
    <w:rsid w:val="004A56A0"/>
    <w:rsid w:val="004A7F1D"/>
    <w:rsid w:val="004B48A3"/>
    <w:rsid w:val="004C43F8"/>
    <w:rsid w:val="004D18F1"/>
    <w:rsid w:val="004D3A3A"/>
    <w:rsid w:val="004D497C"/>
    <w:rsid w:val="004E2EF5"/>
    <w:rsid w:val="004F0CA8"/>
    <w:rsid w:val="004F257F"/>
    <w:rsid w:val="004F3363"/>
    <w:rsid w:val="00500EEA"/>
    <w:rsid w:val="00506C05"/>
    <w:rsid w:val="00510832"/>
    <w:rsid w:val="00514D3C"/>
    <w:rsid w:val="0051726C"/>
    <w:rsid w:val="00535C85"/>
    <w:rsid w:val="005423AF"/>
    <w:rsid w:val="00543A82"/>
    <w:rsid w:val="00556A4F"/>
    <w:rsid w:val="00563B1F"/>
    <w:rsid w:val="00566C69"/>
    <w:rsid w:val="00567411"/>
    <w:rsid w:val="00570C9B"/>
    <w:rsid w:val="00582879"/>
    <w:rsid w:val="00583C12"/>
    <w:rsid w:val="005906C8"/>
    <w:rsid w:val="005A03DB"/>
    <w:rsid w:val="005B270D"/>
    <w:rsid w:val="005D3DE0"/>
    <w:rsid w:val="005D626A"/>
    <w:rsid w:val="005F2B1F"/>
    <w:rsid w:val="006063BF"/>
    <w:rsid w:val="006117CF"/>
    <w:rsid w:val="00613AC7"/>
    <w:rsid w:val="00621FB7"/>
    <w:rsid w:val="006223B9"/>
    <w:rsid w:val="00632257"/>
    <w:rsid w:val="006342C5"/>
    <w:rsid w:val="00634F5B"/>
    <w:rsid w:val="00636088"/>
    <w:rsid w:val="00643D34"/>
    <w:rsid w:val="0065527B"/>
    <w:rsid w:val="00664C7F"/>
    <w:rsid w:val="006A18A6"/>
    <w:rsid w:val="006B23C6"/>
    <w:rsid w:val="006B2C73"/>
    <w:rsid w:val="006B747B"/>
    <w:rsid w:val="006D3937"/>
    <w:rsid w:val="006D6BC3"/>
    <w:rsid w:val="006E5A7B"/>
    <w:rsid w:val="006F0B18"/>
    <w:rsid w:val="006F3558"/>
    <w:rsid w:val="0070085E"/>
    <w:rsid w:val="00706912"/>
    <w:rsid w:val="007153CF"/>
    <w:rsid w:val="007223E1"/>
    <w:rsid w:val="00735EFB"/>
    <w:rsid w:val="00737842"/>
    <w:rsid w:val="00754B0F"/>
    <w:rsid w:val="00794F42"/>
    <w:rsid w:val="00797EA5"/>
    <w:rsid w:val="007A12A6"/>
    <w:rsid w:val="007A1925"/>
    <w:rsid w:val="007A445E"/>
    <w:rsid w:val="007B4A91"/>
    <w:rsid w:val="007C3A59"/>
    <w:rsid w:val="007D3E0C"/>
    <w:rsid w:val="007D7713"/>
    <w:rsid w:val="007E2393"/>
    <w:rsid w:val="007E30B4"/>
    <w:rsid w:val="00805106"/>
    <w:rsid w:val="0081048E"/>
    <w:rsid w:val="00813144"/>
    <w:rsid w:val="00850263"/>
    <w:rsid w:val="00857B56"/>
    <w:rsid w:val="00866727"/>
    <w:rsid w:val="00871018"/>
    <w:rsid w:val="008717B8"/>
    <w:rsid w:val="0087282C"/>
    <w:rsid w:val="00872A71"/>
    <w:rsid w:val="00877885"/>
    <w:rsid w:val="00882645"/>
    <w:rsid w:val="00895E3D"/>
    <w:rsid w:val="00896AD4"/>
    <w:rsid w:val="008A0C27"/>
    <w:rsid w:val="008A5B47"/>
    <w:rsid w:val="008A69DC"/>
    <w:rsid w:val="008B63DA"/>
    <w:rsid w:val="008C2B5D"/>
    <w:rsid w:val="008C3B65"/>
    <w:rsid w:val="008C5EE3"/>
    <w:rsid w:val="008D3275"/>
    <w:rsid w:val="008D4BD0"/>
    <w:rsid w:val="008E2392"/>
    <w:rsid w:val="008F45A9"/>
    <w:rsid w:val="00907BD6"/>
    <w:rsid w:val="00931F63"/>
    <w:rsid w:val="009368F1"/>
    <w:rsid w:val="00940687"/>
    <w:rsid w:val="00941DDD"/>
    <w:rsid w:val="00942959"/>
    <w:rsid w:val="00946E44"/>
    <w:rsid w:val="00950388"/>
    <w:rsid w:val="00954E33"/>
    <w:rsid w:val="009778D3"/>
    <w:rsid w:val="009937B5"/>
    <w:rsid w:val="009B35B4"/>
    <w:rsid w:val="009B3948"/>
    <w:rsid w:val="009D0B37"/>
    <w:rsid w:val="009D7017"/>
    <w:rsid w:val="009E251D"/>
    <w:rsid w:val="009E381F"/>
    <w:rsid w:val="009E5F53"/>
    <w:rsid w:val="009F689C"/>
    <w:rsid w:val="00A01F33"/>
    <w:rsid w:val="00A0431E"/>
    <w:rsid w:val="00A07286"/>
    <w:rsid w:val="00A13BF5"/>
    <w:rsid w:val="00A22CED"/>
    <w:rsid w:val="00A24F68"/>
    <w:rsid w:val="00A36061"/>
    <w:rsid w:val="00A4528D"/>
    <w:rsid w:val="00A47B4F"/>
    <w:rsid w:val="00A5154C"/>
    <w:rsid w:val="00A55EE5"/>
    <w:rsid w:val="00A6785D"/>
    <w:rsid w:val="00A801E2"/>
    <w:rsid w:val="00A835C3"/>
    <w:rsid w:val="00A87D6E"/>
    <w:rsid w:val="00A9001A"/>
    <w:rsid w:val="00A95937"/>
    <w:rsid w:val="00A97F15"/>
    <w:rsid w:val="00AB4D9C"/>
    <w:rsid w:val="00AC21AD"/>
    <w:rsid w:val="00AE15CD"/>
    <w:rsid w:val="00AE405D"/>
    <w:rsid w:val="00AE6D77"/>
    <w:rsid w:val="00AF45A2"/>
    <w:rsid w:val="00B034D2"/>
    <w:rsid w:val="00B06BE2"/>
    <w:rsid w:val="00B14E86"/>
    <w:rsid w:val="00B153C0"/>
    <w:rsid w:val="00B223D9"/>
    <w:rsid w:val="00B2694A"/>
    <w:rsid w:val="00B3102C"/>
    <w:rsid w:val="00B316BF"/>
    <w:rsid w:val="00B36BAD"/>
    <w:rsid w:val="00B457CE"/>
    <w:rsid w:val="00B56764"/>
    <w:rsid w:val="00B61F98"/>
    <w:rsid w:val="00B7003A"/>
    <w:rsid w:val="00B77DB7"/>
    <w:rsid w:val="00B80EC9"/>
    <w:rsid w:val="00B81289"/>
    <w:rsid w:val="00B81CC5"/>
    <w:rsid w:val="00B8200B"/>
    <w:rsid w:val="00B91A82"/>
    <w:rsid w:val="00BA05F6"/>
    <w:rsid w:val="00BA121C"/>
    <w:rsid w:val="00BA4E95"/>
    <w:rsid w:val="00BA72FF"/>
    <w:rsid w:val="00BD3C13"/>
    <w:rsid w:val="00BF05DA"/>
    <w:rsid w:val="00BF07B7"/>
    <w:rsid w:val="00BF34AB"/>
    <w:rsid w:val="00C1322B"/>
    <w:rsid w:val="00C1695B"/>
    <w:rsid w:val="00C27E11"/>
    <w:rsid w:val="00C36A09"/>
    <w:rsid w:val="00C4065F"/>
    <w:rsid w:val="00C4168F"/>
    <w:rsid w:val="00C41AF3"/>
    <w:rsid w:val="00C41CE8"/>
    <w:rsid w:val="00C4421E"/>
    <w:rsid w:val="00C50A20"/>
    <w:rsid w:val="00C55CAD"/>
    <w:rsid w:val="00C70266"/>
    <w:rsid w:val="00C72696"/>
    <w:rsid w:val="00C73353"/>
    <w:rsid w:val="00C85A0F"/>
    <w:rsid w:val="00C90684"/>
    <w:rsid w:val="00C920AC"/>
    <w:rsid w:val="00CA2008"/>
    <w:rsid w:val="00CA2755"/>
    <w:rsid w:val="00CB5458"/>
    <w:rsid w:val="00CB551F"/>
    <w:rsid w:val="00CB5C2B"/>
    <w:rsid w:val="00CC5A31"/>
    <w:rsid w:val="00CC71C5"/>
    <w:rsid w:val="00D04001"/>
    <w:rsid w:val="00D111E5"/>
    <w:rsid w:val="00D316BD"/>
    <w:rsid w:val="00D35639"/>
    <w:rsid w:val="00D459D9"/>
    <w:rsid w:val="00D46F78"/>
    <w:rsid w:val="00D51653"/>
    <w:rsid w:val="00D54A35"/>
    <w:rsid w:val="00D66E26"/>
    <w:rsid w:val="00D73476"/>
    <w:rsid w:val="00D86D3F"/>
    <w:rsid w:val="00D90A58"/>
    <w:rsid w:val="00D917E2"/>
    <w:rsid w:val="00D93455"/>
    <w:rsid w:val="00D93DA0"/>
    <w:rsid w:val="00D945EE"/>
    <w:rsid w:val="00D973F1"/>
    <w:rsid w:val="00DA626D"/>
    <w:rsid w:val="00DB144F"/>
    <w:rsid w:val="00DD50FC"/>
    <w:rsid w:val="00DF45C4"/>
    <w:rsid w:val="00E0225A"/>
    <w:rsid w:val="00E15B01"/>
    <w:rsid w:val="00E31632"/>
    <w:rsid w:val="00E35DB1"/>
    <w:rsid w:val="00E51098"/>
    <w:rsid w:val="00E5615F"/>
    <w:rsid w:val="00E71B31"/>
    <w:rsid w:val="00E76855"/>
    <w:rsid w:val="00E769B7"/>
    <w:rsid w:val="00E8019D"/>
    <w:rsid w:val="00E80411"/>
    <w:rsid w:val="00E817C8"/>
    <w:rsid w:val="00E84A20"/>
    <w:rsid w:val="00E948C0"/>
    <w:rsid w:val="00EA205B"/>
    <w:rsid w:val="00EA4B2C"/>
    <w:rsid w:val="00EA559C"/>
    <w:rsid w:val="00EA562D"/>
    <w:rsid w:val="00EA7C15"/>
    <w:rsid w:val="00EB4224"/>
    <w:rsid w:val="00EB7A3A"/>
    <w:rsid w:val="00EB7FE7"/>
    <w:rsid w:val="00EC083B"/>
    <w:rsid w:val="00ED2DBF"/>
    <w:rsid w:val="00ED71B8"/>
    <w:rsid w:val="00EE26A6"/>
    <w:rsid w:val="00EE6505"/>
    <w:rsid w:val="00EF32AD"/>
    <w:rsid w:val="00F17B15"/>
    <w:rsid w:val="00F2364B"/>
    <w:rsid w:val="00F44265"/>
    <w:rsid w:val="00F51FB3"/>
    <w:rsid w:val="00F61FDE"/>
    <w:rsid w:val="00F63F29"/>
    <w:rsid w:val="00F7024D"/>
    <w:rsid w:val="00F72C76"/>
    <w:rsid w:val="00F72DB9"/>
    <w:rsid w:val="00F966AC"/>
    <w:rsid w:val="00FC11BB"/>
    <w:rsid w:val="00FC222C"/>
    <w:rsid w:val="00FD0C6B"/>
    <w:rsid w:val="00FD3A1A"/>
    <w:rsid w:val="00FF2B19"/>
    <w:rsid w:val="00FF5282"/>
    <w:rsid w:val="01393FE4"/>
    <w:rsid w:val="01D67D7D"/>
    <w:rsid w:val="01F7B328"/>
    <w:rsid w:val="02085782"/>
    <w:rsid w:val="02D5DA8E"/>
    <w:rsid w:val="04523BAC"/>
    <w:rsid w:val="04B0AD91"/>
    <w:rsid w:val="076583B2"/>
    <w:rsid w:val="07A2BFEC"/>
    <w:rsid w:val="07BF4BE5"/>
    <w:rsid w:val="0904A428"/>
    <w:rsid w:val="091FA674"/>
    <w:rsid w:val="09FFA972"/>
    <w:rsid w:val="0A94D247"/>
    <w:rsid w:val="0B1A710C"/>
    <w:rsid w:val="0B96BAF1"/>
    <w:rsid w:val="0CE904F9"/>
    <w:rsid w:val="0D8D1DCE"/>
    <w:rsid w:val="0DA9653F"/>
    <w:rsid w:val="0E6CC6BD"/>
    <w:rsid w:val="0EAA02F7"/>
    <w:rsid w:val="101F2ECA"/>
    <w:rsid w:val="109F3868"/>
    <w:rsid w:val="115ED918"/>
    <w:rsid w:val="13D5ED95"/>
    <w:rsid w:val="13F2798E"/>
    <w:rsid w:val="14719BB4"/>
    <w:rsid w:val="148E27AD"/>
    <w:rsid w:val="14B692A3"/>
    <w:rsid w:val="15CC5072"/>
    <w:rsid w:val="15CD4C91"/>
    <w:rsid w:val="16098CAC"/>
    <w:rsid w:val="17DD2A64"/>
    <w:rsid w:val="18BE62CD"/>
    <w:rsid w:val="1A188430"/>
    <w:rsid w:val="1ACF3CBF"/>
    <w:rsid w:val="1BEDB162"/>
    <w:rsid w:val="1CCD5A51"/>
    <w:rsid w:val="1D2A4AAD"/>
    <w:rsid w:val="1EEC2824"/>
    <w:rsid w:val="223B2ADB"/>
    <w:rsid w:val="2294F30E"/>
    <w:rsid w:val="22D22F48"/>
    <w:rsid w:val="230E6F63"/>
    <w:rsid w:val="242CE406"/>
    <w:rsid w:val="242DE025"/>
    <w:rsid w:val="2446645F"/>
    <w:rsid w:val="2456D085"/>
    <w:rsid w:val="252D3D36"/>
    <w:rsid w:val="25A6B98B"/>
    <w:rsid w:val="25CA7ACF"/>
    <w:rsid w:val="2883FAA2"/>
    <w:rsid w:val="2A7B599E"/>
    <w:rsid w:val="2DE6E84E"/>
    <w:rsid w:val="3004BA02"/>
    <w:rsid w:val="309BBE6F"/>
    <w:rsid w:val="32410FED"/>
    <w:rsid w:val="3312D2EC"/>
    <w:rsid w:val="33340897"/>
    <w:rsid w:val="337144D1"/>
    <w:rsid w:val="339409F6"/>
    <w:rsid w:val="33B53FA1"/>
    <w:rsid w:val="34B0EF1F"/>
    <w:rsid w:val="36ED1794"/>
    <w:rsid w:val="37E03DB4"/>
    <w:rsid w:val="39033A8F"/>
    <w:rsid w:val="395BA2B3"/>
    <w:rsid w:val="39D6A091"/>
    <w:rsid w:val="3A575231"/>
    <w:rsid w:val="3BF8A97D"/>
    <w:rsid w:val="3C0E7730"/>
    <w:rsid w:val="3C4DB50E"/>
    <w:rsid w:val="3D4E0E3E"/>
    <w:rsid w:val="3ECAF4C6"/>
    <w:rsid w:val="3F03874E"/>
    <w:rsid w:val="3F23C0DA"/>
    <w:rsid w:val="40402099"/>
    <w:rsid w:val="421067F2"/>
    <w:rsid w:val="42B310CE"/>
    <w:rsid w:val="433232F4"/>
    <w:rsid w:val="43DD4BE5"/>
    <w:rsid w:val="448CE7B2"/>
    <w:rsid w:val="455100C7"/>
    <w:rsid w:val="45889730"/>
    <w:rsid w:val="46BECE58"/>
    <w:rsid w:val="477EFA0D"/>
    <w:rsid w:val="477FF62C"/>
    <w:rsid w:val="47BC3647"/>
    <w:rsid w:val="47DD6BF2"/>
    <w:rsid w:val="491C90D6"/>
    <w:rsid w:val="49913A8C"/>
    <w:rsid w:val="4AF7E943"/>
    <w:rsid w:val="4B40C684"/>
    <w:rsid w:val="4BAEA1D2"/>
    <w:rsid w:val="4D90336B"/>
    <w:rsid w:val="4DD96E2A"/>
    <w:rsid w:val="4DE87A15"/>
    <w:rsid w:val="4E05060E"/>
    <w:rsid w:val="4EA671C4"/>
    <w:rsid w:val="4F65609D"/>
    <w:rsid w:val="5045098C"/>
    <w:rsid w:val="5138FE55"/>
    <w:rsid w:val="5278A8A3"/>
    <w:rsid w:val="52B5E4DD"/>
    <w:rsid w:val="542B10B0"/>
    <w:rsid w:val="563A001C"/>
    <w:rsid w:val="5648E264"/>
    <w:rsid w:val="56861E9E"/>
    <w:rsid w:val="56A9DFE2"/>
    <w:rsid w:val="570755A8"/>
    <w:rsid w:val="589CF4A4"/>
    <w:rsid w:val="58E228AB"/>
    <w:rsid w:val="58FEB4A4"/>
    <w:rsid w:val="5909ACB2"/>
    <w:rsid w:val="5956FB4E"/>
    <w:rsid w:val="599BF23D"/>
    <w:rsid w:val="59FA6422"/>
    <w:rsid w:val="5A36A43D"/>
    <w:rsid w:val="5A5F0F33"/>
    <w:rsid w:val="5B92551A"/>
    <w:rsid w:val="5B96FECC"/>
    <w:rsid w:val="5CA863E2"/>
    <w:rsid w:val="5D28B698"/>
    <w:rsid w:val="5E8185E4"/>
    <w:rsid w:val="60276C8D"/>
    <w:rsid w:val="61F49FD7"/>
    <w:rsid w:val="6275D6E1"/>
    <w:rsid w:val="639A88CD"/>
    <w:rsid w:val="63F237FF"/>
    <w:rsid w:val="6450A9E4"/>
    <w:rsid w:val="64A975F8"/>
    <w:rsid w:val="64D1E0EE"/>
    <w:rsid w:val="66EBADFB"/>
    <w:rsid w:val="67058005"/>
    <w:rsid w:val="6865DA94"/>
    <w:rsid w:val="68BFA2C7"/>
    <w:rsid w:val="6B1AB0B5"/>
    <w:rsid w:val="6C0EA57E"/>
    <w:rsid w:val="6C11B681"/>
    <w:rsid w:val="6C6EA6DD"/>
    <w:rsid w:val="6D8B8C06"/>
    <w:rsid w:val="6DAE512B"/>
    <w:rsid w:val="6F00B7D9"/>
    <w:rsid w:val="713C11A5"/>
    <w:rsid w:val="71BBC726"/>
    <w:rsid w:val="72B776A4"/>
    <w:rsid w:val="72D8AC4F"/>
    <w:rsid w:val="74119807"/>
    <w:rsid w:val="748B145C"/>
    <w:rsid w:val="74EB15BB"/>
    <w:rsid w:val="7667FC43"/>
    <w:rsid w:val="766CA5F5"/>
    <w:rsid w:val="777D26B7"/>
    <w:rsid w:val="795EB850"/>
    <w:rsid w:val="79D834A5"/>
    <w:rsid w:val="7A393223"/>
    <w:rsid w:val="7BDF090B"/>
    <w:rsid w:val="7C0EE4BF"/>
    <w:rsid w:val="7C343EB2"/>
    <w:rsid w:val="7C50CAAB"/>
    <w:rsid w:val="7CCA4700"/>
    <w:rsid w:val="7CD201B5"/>
    <w:rsid w:val="7D91FC53"/>
    <w:rsid w:val="7E25F7DD"/>
    <w:rsid w:val="7FC38EA6"/>
    <w:rsid w:val="7FFFC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F19361"/>
  <w15:chartTrackingRefBased/>
  <w15:docId w15:val="{CD9981DF-2772-430A-B671-6DF7721B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EE1"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14A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2A3F3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A3F3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A3F3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3F3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3F33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2A3F33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F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F33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47046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B3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3948"/>
  </w:style>
  <w:style w:type="paragraph" w:styleId="Fuzeile">
    <w:name w:val="footer"/>
    <w:basedOn w:val="Standard"/>
    <w:link w:val="FuzeileZchn"/>
    <w:uiPriority w:val="99"/>
    <w:unhideWhenUsed/>
    <w:rsid w:val="009B3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3948"/>
  </w:style>
  <w:style w:type="character" w:styleId="Hyperlink">
    <w:name w:val="Hyperlink"/>
    <w:basedOn w:val="Absatz-Standardschriftart"/>
    <w:uiPriority w:val="99"/>
    <w:unhideWhenUsed/>
    <w:rsid w:val="003652A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52AD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14A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9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://www.baederbetriebe-rinteln.d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tadtwerke-rinteln.d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sarah.albrecht@stadtwerke-rinteln.d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__Kunden\__Energie\Stadtwerke%20Rinteln\2023\4_Texte%20und%20Leistungen\2_Pressemitteilungen\0_BBRi_PM_2023_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dccfd9-42aa-4ade-b119-7f459bdeb90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505A6AED61E748912E9CF8BFB2B363" ma:contentTypeVersion="16" ma:contentTypeDescription="Ein neues Dokument erstellen." ma:contentTypeScope="" ma:versionID="56e5a425018383d70ca95540f454c528">
  <xsd:schema xmlns:xsd="http://www.w3.org/2001/XMLSchema" xmlns:xs="http://www.w3.org/2001/XMLSchema" xmlns:p="http://schemas.microsoft.com/office/2006/metadata/properties" xmlns:ns3="f3dccfd9-42aa-4ade-b119-7f459bdeb903" xmlns:ns4="bea86314-96f0-4b74-acf7-4d9896f5ea6d" targetNamespace="http://schemas.microsoft.com/office/2006/metadata/properties" ma:root="true" ma:fieldsID="ee50c6e685d09fb544a081237392521b" ns3:_="" ns4:_="">
    <xsd:import namespace="f3dccfd9-42aa-4ade-b119-7f459bdeb903"/>
    <xsd:import namespace="bea86314-96f0-4b74-acf7-4d9896f5ea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ccfd9-42aa-4ade-b119-7f459bdeb9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86314-96f0-4b74-acf7-4d9896f5e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39B766-4473-4200-9992-AA11D5DA35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EA3B38-EE82-4038-9C21-E49BB4663887}">
  <ds:schemaRefs>
    <ds:schemaRef ds:uri="http://schemas.openxmlformats.org/package/2006/metadata/core-properties"/>
    <ds:schemaRef ds:uri="http://schemas.microsoft.com/office/infopath/2007/PartnerControls"/>
    <ds:schemaRef ds:uri="f3dccfd9-42aa-4ade-b119-7f459bdeb903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bea86314-96f0-4b74-acf7-4d9896f5ea6d"/>
  </ds:schemaRefs>
</ds:datastoreItem>
</file>

<file path=customXml/itemProps3.xml><?xml version="1.0" encoding="utf-8"?>
<ds:datastoreItem xmlns:ds="http://schemas.openxmlformats.org/officeDocument/2006/customXml" ds:itemID="{0F570E8B-B660-4B73-9FA4-3288149178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52A607-941E-4378-9450-34E2CDBCE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dccfd9-42aa-4ade-b119-7f459bdeb903"/>
    <ds:schemaRef ds:uri="bea86314-96f0-4b74-acf7-4d9896f5e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0_BBRi_PM_2023_Vorlage.dotx</Template>
  <TotalTime>0</TotalTime>
  <Pages>3</Pages>
  <Words>445</Words>
  <Characters>3303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Torres-Alberich Nicola</dc:creator>
  <cp:keywords/>
  <dc:description/>
  <cp:lastModifiedBy>Albrecht, Sarah</cp:lastModifiedBy>
  <cp:revision>2</cp:revision>
  <cp:lastPrinted>2024-04-19T07:20:00Z</cp:lastPrinted>
  <dcterms:created xsi:type="dcterms:W3CDTF">2024-09-02T12:06:00Z</dcterms:created>
  <dcterms:modified xsi:type="dcterms:W3CDTF">2024-09-02T12:06:00Z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0x010100ED505A6AED61E748912E9CF8BFB2B363</vt:lpwstr>
  </property>
</Properties>
</file>